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502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6237"/>
      </w:tblGrid>
      <w:tr w:rsidR="0090596C" w:rsidRPr="00BE08E3" w14:paraId="01DCDA52" w14:textId="77777777" w:rsidTr="00F31A9F">
        <w:tc>
          <w:tcPr>
            <w:tcW w:w="5000" w:type="pct"/>
            <w:gridSpan w:val="2"/>
            <w:shd w:val="clear" w:color="auto" w:fill="F00709"/>
          </w:tcPr>
          <w:p w14:paraId="0BFCF201" w14:textId="77777777" w:rsidR="00650259" w:rsidRPr="00BE08E3" w:rsidRDefault="006F68F2" w:rsidP="00F31A9F">
            <w:pPr>
              <w:pStyle w:val="Kop1"/>
              <w:ind w:left="-113"/>
              <w:outlineLvl w:val="0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Gegevens speelster</w:t>
            </w:r>
          </w:p>
        </w:tc>
      </w:tr>
      <w:tr w:rsidR="00650259" w:rsidRPr="00BE08E3" w14:paraId="34201AA2" w14:textId="77777777" w:rsidTr="00F31A9F">
        <w:sdt>
          <w:sdtPr>
            <w:rPr>
              <w:sz w:val="22"/>
              <w:szCs w:val="22"/>
            </w:rPr>
            <w:id w:val="1621259925"/>
            <w:placeholder>
              <w:docPart w:val="1E9C3A4541B547418AAFD7A007CE8D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2" w:type="pct"/>
                <w:vAlign w:val="bottom"/>
              </w:tcPr>
              <w:p w14:paraId="10B039FC" w14:textId="77777777" w:rsidR="00650259" w:rsidRPr="00BE08E3" w:rsidRDefault="0090596C" w:rsidP="00F31A9F">
                <w:pPr>
                  <w:pStyle w:val="Standaardinspringing"/>
                  <w:ind w:left="-113"/>
                  <w:rPr>
                    <w:sz w:val="22"/>
                    <w:szCs w:val="22"/>
                  </w:rPr>
                </w:pPr>
                <w:r w:rsidRPr="00BE08E3">
                  <w:rPr>
                    <w:sz w:val="22"/>
                    <w:szCs w:val="22"/>
                    <w:lang w:bidi="nl-NL"/>
                  </w:rPr>
                  <w:t>Voornaam</w:t>
                </w:r>
              </w:p>
            </w:tc>
          </w:sdtContent>
        </w:sdt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53AD22E2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7D0934D3" w14:textId="77777777" w:rsidTr="00F31A9F">
        <w:tc>
          <w:tcPr>
            <w:tcW w:w="1562" w:type="pct"/>
            <w:vAlign w:val="bottom"/>
          </w:tcPr>
          <w:p w14:paraId="4EAA8D38" w14:textId="77777777" w:rsidR="00650259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Achternaam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7FF88B69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BE08E3" w:rsidRPr="00BE08E3" w14:paraId="75278A91" w14:textId="77777777" w:rsidTr="00F31A9F">
        <w:tc>
          <w:tcPr>
            <w:tcW w:w="1562" w:type="pct"/>
            <w:vAlign w:val="bottom"/>
          </w:tcPr>
          <w:p w14:paraId="653C8241" w14:textId="77777777" w:rsidR="00BE08E3" w:rsidRPr="00BE08E3" w:rsidRDefault="00BE08E3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 xml:space="preserve">Geboortedatum 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5D5DDE57" w14:textId="77777777" w:rsidR="00BE08E3" w:rsidRPr="00BE08E3" w:rsidRDefault="00BE08E3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55C58DBD" w14:textId="77777777" w:rsidTr="00F31A9F">
        <w:sdt>
          <w:sdtPr>
            <w:rPr>
              <w:sz w:val="22"/>
              <w:szCs w:val="22"/>
            </w:rPr>
            <w:id w:val="572943512"/>
            <w:placeholder>
              <w:docPart w:val="41DAEBB95F7E464387F173011DA6F6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2" w:type="pct"/>
                <w:vAlign w:val="bottom"/>
              </w:tcPr>
              <w:p w14:paraId="08FBCA26" w14:textId="77777777" w:rsidR="00650259" w:rsidRPr="00BE08E3" w:rsidRDefault="0090596C" w:rsidP="00F31A9F">
                <w:pPr>
                  <w:pStyle w:val="Standaardinspringing"/>
                  <w:ind w:left="-113"/>
                  <w:rPr>
                    <w:sz w:val="22"/>
                    <w:szCs w:val="22"/>
                  </w:rPr>
                </w:pPr>
                <w:r w:rsidRPr="00BE08E3">
                  <w:rPr>
                    <w:sz w:val="22"/>
                    <w:szCs w:val="22"/>
                    <w:lang w:bidi="nl-NL"/>
                  </w:rPr>
                  <w:t>Adres</w:t>
                </w:r>
              </w:p>
            </w:tc>
          </w:sdtContent>
        </w:sdt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3E86D5D1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396E2E11" w14:textId="77777777" w:rsidTr="00F31A9F">
        <w:tc>
          <w:tcPr>
            <w:tcW w:w="1562" w:type="pct"/>
            <w:vAlign w:val="bottom"/>
          </w:tcPr>
          <w:p w14:paraId="16DB6B32" w14:textId="77777777" w:rsidR="00650259" w:rsidRPr="00BE08E3" w:rsidRDefault="005F23AD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Postcode/plaats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7AAC2757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0EA5334A" w14:textId="77777777" w:rsidTr="00F31A9F">
        <w:tc>
          <w:tcPr>
            <w:tcW w:w="1562" w:type="pct"/>
            <w:vAlign w:val="bottom"/>
          </w:tcPr>
          <w:p w14:paraId="52EA0696" w14:textId="77777777" w:rsidR="00650259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Telefoon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770B7C1C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F68F2" w:rsidRPr="00BE08E3" w14:paraId="276A7F82" w14:textId="77777777" w:rsidTr="00F31A9F">
        <w:tc>
          <w:tcPr>
            <w:tcW w:w="1562" w:type="pct"/>
            <w:vAlign w:val="bottom"/>
          </w:tcPr>
          <w:p w14:paraId="72AD4DC2" w14:textId="77777777" w:rsidR="006F68F2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Email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7D8D0E4C" w14:textId="77777777" w:rsidR="006F68F2" w:rsidRPr="00BE08E3" w:rsidRDefault="006F68F2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137710C0" w14:textId="77777777" w:rsidTr="00F31A9F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3BAA687B" w14:textId="77777777" w:rsidR="00650259" w:rsidRPr="00BE08E3" w:rsidRDefault="00650259" w:rsidP="00F31A9F">
            <w:pPr>
              <w:ind w:left="-113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90596C" w:rsidRPr="00BE08E3" w14:paraId="4250B1C2" w14:textId="77777777" w:rsidTr="00F31A9F">
        <w:tc>
          <w:tcPr>
            <w:tcW w:w="5000" w:type="pct"/>
            <w:gridSpan w:val="2"/>
            <w:shd w:val="clear" w:color="auto" w:fill="F00709"/>
          </w:tcPr>
          <w:p w14:paraId="59CA55F6" w14:textId="77777777" w:rsidR="00650259" w:rsidRPr="00BE08E3" w:rsidRDefault="006F68F2" w:rsidP="00F31A9F">
            <w:pPr>
              <w:pStyle w:val="Kop1"/>
              <w:ind w:left="-113"/>
              <w:outlineLvl w:val="0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Gegevens ouder(s)</w:t>
            </w:r>
          </w:p>
        </w:tc>
      </w:tr>
      <w:tr w:rsidR="00650259" w:rsidRPr="00BE08E3" w14:paraId="6CFF71C7" w14:textId="77777777" w:rsidTr="00F31A9F">
        <w:sdt>
          <w:sdtPr>
            <w:rPr>
              <w:sz w:val="22"/>
              <w:szCs w:val="22"/>
            </w:rPr>
            <w:id w:val="1384843028"/>
            <w:placeholder>
              <w:docPart w:val="7E433DCED075E741B6B02788F513FD2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2" w:type="pct"/>
                <w:vAlign w:val="bottom"/>
              </w:tcPr>
              <w:p w14:paraId="2CC02ED4" w14:textId="77777777" w:rsidR="00650259" w:rsidRPr="00BE08E3" w:rsidRDefault="0090596C" w:rsidP="00F31A9F">
                <w:pPr>
                  <w:pStyle w:val="Standaardinspringing"/>
                  <w:ind w:left="-113"/>
                  <w:rPr>
                    <w:sz w:val="22"/>
                    <w:szCs w:val="22"/>
                  </w:rPr>
                </w:pPr>
                <w:r w:rsidRPr="00BE08E3">
                  <w:rPr>
                    <w:sz w:val="22"/>
                    <w:szCs w:val="22"/>
                    <w:lang w:bidi="nl-NL"/>
                  </w:rPr>
                  <w:t>Voornaam</w:t>
                </w:r>
              </w:p>
            </w:tc>
          </w:sdtContent>
        </w:sdt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63D13C34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6389EA17" w14:textId="77777777" w:rsidTr="00F31A9F">
        <w:sdt>
          <w:sdtPr>
            <w:rPr>
              <w:sz w:val="22"/>
              <w:szCs w:val="22"/>
            </w:rPr>
            <w:id w:val="1166290108"/>
            <w:placeholder>
              <w:docPart w:val="8D8245B43A6CCD468CED5248B80C4A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2" w:type="pct"/>
                <w:vAlign w:val="bottom"/>
              </w:tcPr>
              <w:p w14:paraId="1EBCC5CC" w14:textId="77777777" w:rsidR="00650259" w:rsidRPr="00BE08E3" w:rsidRDefault="0090596C" w:rsidP="00F31A9F">
                <w:pPr>
                  <w:pStyle w:val="Standaardinspringing"/>
                  <w:ind w:left="-113"/>
                  <w:rPr>
                    <w:sz w:val="22"/>
                    <w:szCs w:val="22"/>
                  </w:rPr>
                </w:pPr>
                <w:r w:rsidRPr="00BE08E3">
                  <w:rPr>
                    <w:sz w:val="22"/>
                    <w:szCs w:val="22"/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FCE92B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2CA67CAC" w14:textId="77777777" w:rsidTr="00F31A9F">
        <w:tc>
          <w:tcPr>
            <w:tcW w:w="1562" w:type="pct"/>
            <w:vAlign w:val="bottom"/>
          </w:tcPr>
          <w:p w14:paraId="3CE65B88" w14:textId="77777777" w:rsidR="00650259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Telefoon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6C524ED0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F68F2" w:rsidRPr="00BE08E3" w14:paraId="7D5C0087" w14:textId="77777777" w:rsidTr="00F31A9F">
        <w:tc>
          <w:tcPr>
            <w:tcW w:w="1562" w:type="pct"/>
            <w:vAlign w:val="bottom"/>
          </w:tcPr>
          <w:p w14:paraId="0A0996BF" w14:textId="77777777" w:rsidR="006F68F2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Email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2CE8E312" w14:textId="77777777" w:rsidR="006F68F2" w:rsidRPr="00BE08E3" w:rsidRDefault="006F68F2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3D7D1930" w14:textId="77777777" w:rsidTr="00F31A9F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4D8D36D3" w14:textId="77777777" w:rsidR="00650259" w:rsidRPr="00BE08E3" w:rsidRDefault="00650259" w:rsidP="00F31A9F">
            <w:pPr>
              <w:ind w:left="-113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90596C" w:rsidRPr="00BE08E3" w14:paraId="368F1FDE" w14:textId="77777777" w:rsidTr="00F31A9F">
        <w:tc>
          <w:tcPr>
            <w:tcW w:w="5000" w:type="pct"/>
            <w:gridSpan w:val="2"/>
            <w:shd w:val="clear" w:color="auto" w:fill="F00709"/>
          </w:tcPr>
          <w:p w14:paraId="033C2CCB" w14:textId="77777777" w:rsidR="00650259" w:rsidRPr="00BE08E3" w:rsidRDefault="006F68F2" w:rsidP="00F31A9F">
            <w:pPr>
              <w:pStyle w:val="Kop1"/>
              <w:ind w:left="-113"/>
              <w:outlineLvl w:val="0"/>
              <w:rPr>
                <w:sz w:val="22"/>
                <w:szCs w:val="22"/>
              </w:rPr>
            </w:pPr>
            <w:bookmarkStart w:id="0" w:name="_Hlk521325947"/>
            <w:r w:rsidRPr="00BE08E3">
              <w:rPr>
                <w:sz w:val="22"/>
                <w:szCs w:val="22"/>
              </w:rPr>
              <w:t xml:space="preserve">Gegevens voetbalclub </w:t>
            </w:r>
          </w:p>
        </w:tc>
      </w:tr>
      <w:bookmarkEnd w:id="0"/>
      <w:tr w:rsidR="00650259" w:rsidRPr="00BE08E3" w14:paraId="20263096" w14:textId="77777777" w:rsidTr="00F31A9F">
        <w:tc>
          <w:tcPr>
            <w:tcW w:w="1562" w:type="pct"/>
            <w:vAlign w:val="bottom"/>
          </w:tcPr>
          <w:p w14:paraId="2BC6635D" w14:textId="77777777" w:rsidR="00650259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Vereniging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74DEBDD9" w14:textId="77777777" w:rsidR="00650259" w:rsidRPr="00BE08E3" w:rsidRDefault="00650259" w:rsidP="00F31A9F">
            <w:pPr>
              <w:spacing w:before="120"/>
              <w:ind w:left="-113"/>
              <w:rPr>
                <w:sz w:val="22"/>
                <w:szCs w:val="22"/>
              </w:rPr>
            </w:pPr>
          </w:p>
        </w:tc>
      </w:tr>
      <w:tr w:rsidR="00650259" w:rsidRPr="00BE08E3" w14:paraId="06B73A91" w14:textId="77777777" w:rsidTr="00F31A9F">
        <w:tc>
          <w:tcPr>
            <w:tcW w:w="1562" w:type="pct"/>
            <w:vAlign w:val="bottom"/>
          </w:tcPr>
          <w:p w14:paraId="74229C9E" w14:textId="77777777" w:rsidR="00650259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Team</w:t>
            </w:r>
          </w:p>
        </w:tc>
        <w:tc>
          <w:tcPr>
            <w:tcW w:w="34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DF4717" w14:textId="77777777" w:rsidR="00650259" w:rsidRPr="00BE08E3" w:rsidRDefault="006F68F2" w:rsidP="00F31A9F">
            <w:pPr>
              <w:spacing w:before="120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Gemengd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Meiden</w:t>
            </w:r>
            <w:r w:rsidR="005F23AD" w:rsidRPr="00BE08E3">
              <w:rPr>
                <w:sz w:val="22"/>
                <w:szCs w:val="22"/>
                <w:lang w:bidi="nl-NL"/>
              </w:rPr>
              <w:t xml:space="preserve"> </w:t>
            </w:r>
          </w:p>
        </w:tc>
      </w:tr>
      <w:tr w:rsidR="00650259" w:rsidRPr="00BE08E3" w14:paraId="7B10092B" w14:textId="77777777" w:rsidTr="00F31A9F">
        <w:tc>
          <w:tcPr>
            <w:tcW w:w="1562" w:type="pct"/>
            <w:vAlign w:val="bottom"/>
          </w:tcPr>
          <w:p w14:paraId="3E4E6DDF" w14:textId="77777777" w:rsidR="00650259" w:rsidRPr="00BE08E3" w:rsidRDefault="006F68F2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 xml:space="preserve">Categorie 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61D9C965" w14:textId="77777777" w:rsidR="006F68F2" w:rsidRPr="00BE08E3" w:rsidRDefault="006F68F2" w:rsidP="00F31A9F">
            <w:pPr>
              <w:spacing w:before="120"/>
              <w:ind w:left="-113"/>
              <w:rPr>
                <w:sz w:val="22"/>
                <w:szCs w:val="22"/>
                <w:lang w:bidi="nl-NL"/>
              </w:rPr>
            </w:pP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O9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O11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O13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O15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O17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O19</w:t>
            </w:r>
          </w:p>
        </w:tc>
      </w:tr>
      <w:tr w:rsidR="006F68F2" w:rsidRPr="00BE08E3" w14:paraId="322F77F1" w14:textId="77777777" w:rsidTr="00F31A9F">
        <w:tc>
          <w:tcPr>
            <w:tcW w:w="1562" w:type="pct"/>
            <w:vAlign w:val="bottom"/>
          </w:tcPr>
          <w:p w14:paraId="313CC2E3" w14:textId="77777777" w:rsidR="006F68F2" w:rsidRPr="00BE08E3" w:rsidRDefault="005F23AD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 xml:space="preserve">Positie </w:t>
            </w:r>
          </w:p>
        </w:tc>
        <w:tc>
          <w:tcPr>
            <w:tcW w:w="3438" w:type="pct"/>
            <w:tcBorders>
              <w:bottom w:val="single" w:sz="4" w:space="0" w:color="auto"/>
            </w:tcBorders>
            <w:vAlign w:val="bottom"/>
          </w:tcPr>
          <w:p w14:paraId="030D5982" w14:textId="77777777" w:rsidR="006F68F2" w:rsidRPr="00BE08E3" w:rsidRDefault="005F23AD" w:rsidP="00F31A9F">
            <w:pPr>
              <w:spacing w:before="120"/>
              <w:ind w:left="-113"/>
              <w:rPr>
                <w:sz w:val="22"/>
                <w:szCs w:val="22"/>
                <w:lang w:bidi="nl-NL"/>
              </w:rPr>
            </w:pP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Keepster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Veld </w:t>
            </w:r>
          </w:p>
        </w:tc>
      </w:tr>
      <w:tr w:rsidR="00650259" w:rsidRPr="00BE08E3" w14:paraId="6B00B693" w14:textId="77777777" w:rsidTr="00F31A9F">
        <w:tc>
          <w:tcPr>
            <w:tcW w:w="1562" w:type="pct"/>
            <w:vAlign w:val="bottom"/>
          </w:tcPr>
          <w:p w14:paraId="6219165E" w14:textId="77777777" w:rsidR="00650259" w:rsidRPr="00BE08E3" w:rsidRDefault="00650259" w:rsidP="00F31A9F">
            <w:pPr>
              <w:ind w:left="-113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438" w:type="pct"/>
            <w:vAlign w:val="bottom"/>
          </w:tcPr>
          <w:p w14:paraId="777BFF5E" w14:textId="77777777" w:rsidR="00650259" w:rsidRPr="00BE08E3" w:rsidRDefault="00650259" w:rsidP="00F31A9F">
            <w:pPr>
              <w:ind w:left="-113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5F23AD" w:rsidRPr="00BE08E3" w14:paraId="7E3BF865" w14:textId="77777777" w:rsidTr="00F31A9F">
        <w:trPr>
          <w:trHeight w:val="361"/>
        </w:trPr>
        <w:tc>
          <w:tcPr>
            <w:tcW w:w="5000" w:type="pct"/>
            <w:gridSpan w:val="2"/>
            <w:shd w:val="clear" w:color="auto" w:fill="F00709"/>
          </w:tcPr>
          <w:p w14:paraId="1569284E" w14:textId="77777777" w:rsidR="005F23AD" w:rsidRPr="00BE08E3" w:rsidRDefault="005F23AD" w:rsidP="00F31A9F">
            <w:pPr>
              <w:pStyle w:val="Kop1"/>
              <w:ind w:left="-113"/>
              <w:outlineLvl w:val="0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 xml:space="preserve">Locatie  </w:t>
            </w:r>
          </w:p>
        </w:tc>
      </w:tr>
      <w:tr w:rsidR="005F23AD" w:rsidRPr="00BE08E3" w14:paraId="641DB878" w14:textId="77777777" w:rsidTr="00F31A9F">
        <w:tc>
          <w:tcPr>
            <w:tcW w:w="1562" w:type="pct"/>
            <w:vAlign w:val="bottom"/>
          </w:tcPr>
          <w:p w14:paraId="5DB54682" w14:textId="77777777" w:rsidR="005F23AD" w:rsidRPr="00BE08E3" w:rsidRDefault="005F23AD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 xml:space="preserve">Locatie </w:t>
            </w:r>
          </w:p>
        </w:tc>
        <w:tc>
          <w:tcPr>
            <w:tcW w:w="34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5EC0F9" w14:textId="77777777" w:rsidR="005F23AD" w:rsidRPr="00BE08E3" w:rsidRDefault="005F23AD" w:rsidP="00F31A9F">
            <w:pPr>
              <w:spacing w:before="120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Utrecht*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Arnhem**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Culemborg***</w:t>
            </w:r>
            <w:r w:rsidR="00F31A9F" w:rsidRPr="00BE08E3">
              <w:rPr>
                <w:sz w:val="22"/>
                <w:szCs w:val="22"/>
                <w:lang w:bidi="nl-NL"/>
              </w:rPr>
              <w:t xml:space="preserve">                           </w:t>
            </w:r>
          </w:p>
        </w:tc>
      </w:tr>
      <w:tr w:rsidR="005F23AD" w:rsidRPr="00BE08E3" w14:paraId="4535D83F" w14:textId="77777777" w:rsidTr="00F31A9F">
        <w:tc>
          <w:tcPr>
            <w:tcW w:w="1562" w:type="pct"/>
            <w:vAlign w:val="bottom"/>
          </w:tcPr>
          <w:p w14:paraId="633AAD48" w14:textId="77777777" w:rsidR="005F23AD" w:rsidRPr="00BE08E3" w:rsidRDefault="005F23AD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Deelname blok</w:t>
            </w:r>
          </w:p>
        </w:tc>
        <w:tc>
          <w:tcPr>
            <w:tcW w:w="34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168D41" w14:textId="77777777" w:rsidR="005F23AD" w:rsidRPr="00BE08E3" w:rsidRDefault="005F23AD" w:rsidP="00F31A9F">
            <w:pPr>
              <w:spacing w:before="120"/>
              <w:ind w:left="-113"/>
              <w:rPr>
                <w:sz w:val="22"/>
                <w:szCs w:val="22"/>
                <w:lang w:bidi="nl-NL"/>
              </w:rPr>
            </w:pP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1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2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3</w:t>
            </w:r>
          </w:p>
        </w:tc>
      </w:tr>
      <w:tr w:rsidR="005F23AD" w:rsidRPr="00BE08E3" w14:paraId="51B182F4" w14:textId="77777777" w:rsidTr="00F31A9F">
        <w:tc>
          <w:tcPr>
            <w:tcW w:w="1562" w:type="pct"/>
            <w:vAlign w:val="bottom"/>
          </w:tcPr>
          <w:p w14:paraId="3DB5B65D" w14:textId="77777777" w:rsidR="005F23AD" w:rsidRPr="00BE08E3" w:rsidRDefault="005F23AD" w:rsidP="00F31A9F">
            <w:pPr>
              <w:pStyle w:val="Standaardinspringing"/>
              <w:ind w:left="-113"/>
              <w:rPr>
                <w:sz w:val="22"/>
                <w:szCs w:val="22"/>
              </w:rPr>
            </w:pPr>
            <w:r w:rsidRPr="00BE08E3">
              <w:rPr>
                <w:sz w:val="22"/>
                <w:szCs w:val="22"/>
              </w:rPr>
              <w:t>Pakketkeuze</w:t>
            </w:r>
          </w:p>
        </w:tc>
        <w:tc>
          <w:tcPr>
            <w:tcW w:w="34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21E094" w14:textId="77777777" w:rsidR="005F23AD" w:rsidRPr="00BE08E3" w:rsidRDefault="005F23AD" w:rsidP="00F31A9F">
            <w:pPr>
              <w:spacing w:before="120"/>
              <w:ind w:left="-113"/>
              <w:rPr>
                <w:sz w:val="22"/>
                <w:szCs w:val="22"/>
                <w:lang w:bidi="nl-NL"/>
              </w:rPr>
            </w:pP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Goudpakket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Zilverpakket </w:t>
            </w:r>
            <w:r w:rsidRPr="00BE08E3">
              <w:rPr>
                <w:sz w:val="22"/>
                <w:szCs w:val="22"/>
                <w:lang w:bidi="nl-NL"/>
              </w:rPr>
              <w:sym w:font="Wingdings 2" w:char="F0A3"/>
            </w:r>
            <w:r w:rsidRPr="00BE08E3">
              <w:rPr>
                <w:sz w:val="22"/>
                <w:szCs w:val="22"/>
                <w:lang w:bidi="nl-NL"/>
              </w:rPr>
              <w:t xml:space="preserve"> Proefpakket</w:t>
            </w:r>
            <w:r w:rsidR="00BE08E3" w:rsidRPr="00BE08E3">
              <w:rPr>
                <w:sz w:val="22"/>
                <w:szCs w:val="22"/>
                <w:lang w:bidi="nl-NL"/>
              </w:rPr>
              <w:t>****</w:t>
            </w:r>
          </w:p>
        </w:tc>
      </w:tr>
    </w:tbl>
    <w:p w14:paraId="21F9A7C7" w14:textId="77777777" w:rsidR="00CE6104" w:rsidRPr="00BE08E3" w:rsidRDefault="00CE6104" w:rsidP="00E677FE">
      <w:pPr>
        <w:spacing w:after="0"/>
        <w:rPr>
          <w:sz w:val="24"/>
          <w:szCs w:val="24"/>
        </w:rPr>
      </w:pPr>
    </w:p>
    <w:p w14:paraId="01A64EAB" w14:textId="77777777" w:rsidR="005F23AD" w:rsidRPr="00BE08E3" w:rsidRDefault="005F23AD" w:rsidP="00E677FE">
      <w:pPr>
        <w:spacing w:after="0"/>
        <w:rPr>
          <w:sz w:val="16"/>
          <w:szCs w:val="16"/>
        </w:rPr>
      </w:pPr>
      <w:r w:rsidRPr="00BE08E3">
        <w:rPr>
          <w:sz w:val="16"/>
          <w:szCs w:val="16"/>
        </w:rPr>
        <w:t xml:space="preserve">* Zondagochtend </w:t>
      </w:r>
    </w:p>
    <w:p w14:paraId="6424B3A3" w14:textId="77777777" w:rsidR="005F23AD" w:rsidRPr="00BE08E3" w:rsidRDefault="005F23AD" w:rsidP="00E677FE">
      <w:pPr>
        <w:spacing w:after="0"/>
        <w:rPr>
          <w:sz w:val="16"/>
          <w:szCs w:val="16"/>
        </w:rPr>
      </w:pPr>
      <w:r w:rsidRPr="00BE08E3">
        <w:rPr>
          <w:sz w:val="16"/>
          <w:szCs w:val="16"/>
        </w:rPr>
        <w:t xml:space="preserve">** Woensdagmiddag </w:t>
      </w:r>
    </w:p>
    <w:p w14:paraId="6F0C52EC" w14:textId="77777777" w:rsidR="005F23AD" w:rsidRPr="00BE08E3" w:rsidRDefault="005F23AD" w:rsidP="00E677FE">
      <w:pPr>
        <w:spacing w:after="0"/>
        <w:rPr>
          <w:sz w:val="16"/>
          <w:szCs w:val="16"/>
        </w:rPr>
      </w:pPr>
      <w:r w:rsidRPr="00BE08E3">
        <w:rPr>
          <w:sz w:val="16"/>
          <w:szCs w:val="16"/>
        </w:rPr>
        <w:t xml:space="preserve">*** Vrijdagavond </w:t>
      </w:r>
    </w:p>
    <w:p w14:paraId="46D623D1" w14:textId="77777777" w:rsidR="00BE08E3" w:rsidRDefault="00BE08E3" w:rsidP="00E677FE">
      <w:pPr>
        <w:spacing w:after="0"/>
        <w:rPr>
          <w:sz w:val="16"/>
          <w:szCs w:val="16"/>
        </w:rPr>
      </w:pPr>
      <w:r w:rsidRPr="00BE08E3">
        <w:rPr>
          <w:sz w:val="16"/>
          <w:szCs w:val="16"/>
        </w:rPr>
        <w:t>**** Proeftrainingen vinden plaats in week 6 en 7 van elk trainingsblok</w:t>
      </w:r>
    </w:p>
    <w:p w14:paraId="2028DAF9" w14:textId="77777777" w:rsidR="00BE08E3" w:rsidRPr="00BE08E3" w:rsidRDefault="00BE08E3" w:rsidP="00E677FE">
      <w:pPr>
        <w:spacing w:after="0"/>
        <w:rPr>
          <w:sz w:val="16"/>
          <w:szCs w:val="16"/>
        </w:rPr>
      </w:pPr>
    </w:p>
    <w:p w14:paraId="5A655853" w14:textId="77777777" w:rsidR="005F23AD" w:rsidRPr="00BE08E3" w:rsidRDefault="00F31A9F" w:rsidP="005F23AD">
      <w:pPr>
        <w:spacing w:after="0"/>
        <w:jc w:val="center"/>
        <w:rPr>
          <w:b/>
          <w:bCs/>
          <w:color w:val="FF0000"/>
          <w:sz w:val="22"/>
          <w:szCs w:val="22"/>
        </w:rPr>
      </w:pPr>
      <w:r w:rsidRPr="00BE08E3">
        <w:rPr>
          <w:b/>
          <w:bCs/>
          <w:color w:val="FF0000"/>
          <w:sz w:val="22"/>
          <w:szCs w:val="22"/>
        </w:rPr>
        <w:t xml:space="preserve">Verplicht kledingpakket - te bestellen </w:t>
      </w:r>
      <w:r w:rsidR="00C0034B" w:rsidRPr="00BE08E3">
        <w:rPr>
          <w:b/>
          <w:bCs/>
          <w:color w:val="FF0000"/>
          <w:sz w:val="22"/>
          <w:szCs w:val="22"/>
        </w:rPr>
        <w:t>via kleding@uvva.nl</w:t>
      </w:r>
    </w:p>
    <w:p w14:paraId="7CFA4822" w14:textId="77777777" w:rsidR="005F23AD" w:rsidRPr="00BE08E3" w:rsidRDefault="005F23AD" w:rsidP="005F23AD">
      <w:pPr>
        <w:spacing w:after="0"/>
        <w:jc w:val="center"/>
        <w:rPr>
          <w:color w:val="FF0000"/>
          <w:sz w:val="22"/>
          <w:szCs w:val="22"/>
        </w:rPr>
      </w:pPr>
      <w:r w:rsidRPr="00BE08E3">
        <w:rPr>
          <w:color w:val="FF0000"/>
          <w:sz w:val="22"/>
          <w:szCs w:val="22"/>
        </w:rPr>
        <w:t xml:space="preserve">Het volledige ingevulde inschrijfformulier verzenden naar </w:t>
      </w:r>
      <w:r w:rsidR="00C0034B" w:rsidRPr="00BE08E3">
        <w:rPr>
          <w:color w:val="FF0000"/>
          <w:sz w:val="22"/>
          <w:szCs w:val="22"/>
        </w:rPr>
        <w:t>info@uvva.nl</w:t>
      </w:r>
    </w:p>
    <w:sectPr w:rsidR="005F23AD" w:rsidRPr="00BE08E3" w:rsidSect="00AA4F2B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FD742" w14:textId="77777777" w:rsidR="00FE404A" w:rsidRDefault="00FE404A" w:rsidP="00650259">
      <w:pPr>
        <w:spacing w:after="0" w:line="240" w:lineRule="auto"/>
      </w:pPr>
      <w:r>
        <w:separator/>
      </w:r>
    </w:p>
  </w:endnote>
  <w:endnote w:type="continuationSeparator" w:id="0">
    <w:p w14:paraId="0FAD720C" w14:textId="77777777" w:rsidR="00FE404A" w:rsidRDefault="00FE404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CB62D5-07D3-C34A-8568-2EB01FC83134}"/>
    <w:embedBold r:id="rId2" w:fontKey="{485CF6CB-5BD2-F34D-AF9C-4FBC11317283}"/>
    <w:embedItalic r:id="rId3" w:fontKey="{65407243-CD9C-8A48-AC6E-018420BFEECA}"/>
    <w:embedBoldItalic r:id="rId4" w:fontKey="{9607BCC8-3FDB-0C45-8F2F-17D2FA2897E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E36B16EA-6190-3747-9CAA-92B74E8DB27F}"/>
    <w:embedBold r:id="rId6" w:fontKey="{368ADA49-6D8D-AE45-A486-60ADFABB301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86DAE8F2-11B0-064F-AC5D-0D7EDF453AE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C0EAC390-73AC-6A4F-985F-901B688BB9DB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9" w:fontKey="{9B137BE3-9251-5549-B20E-E45C1651F0C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21168CC8-7A0A-BB43-90BA-C650DCE3B752}"/>
    <w:embedBold r:id="rId11" w:fontKey="{4B872FCB-EFB4-784B-975E-7ED7A62B9F5E}"/>
    <w:embedItalic r:id="rId12" w:fontKey="{00835ACE-8D64-E94F-8EBD-48F60051878E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B173F6DB-4FA3-4F41-9C2E-C85D48026B11}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  <w:embedRegular r:id="rId14" w:fontKey="{BB54B956-05BB-0348-B0DB-61F76F005E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04"/>
      <w:gridCol w:w="4522"/>
    </w:tblGrid>
    <w:tr w:rsidR="006F68F2" w:rsidRPr="007F7B5D" w14:paraId="2A50DCAF" w14:textId="77777777" w:rsidTr="00C4167A">
      <w:tc>
        <w:tcPr>
          <w:tcW w:w="4675" w:type="dxa"/>
          <w:vAlign w:val="center"/>
        </w:tcPr>
        <w:p w14:paraId="537D66B7" w14:textId="77777777" w:rsidR="005F23AD" w:rsidRDefault="005F23A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Utrechtse Vrouwenvoetbal Academie </w:t>
          </w:r>
        </w:p>
        <w:p w14:paraId="0CDA5CF1" w14:textId="77777777" w:rsidR="005F23AD" w:rsidRPr="007F7B5D" w:rsidRDefault="005F23A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proofErr w:type="gramStart"/>
          <w:r>
            <w:rPr>
              <w:sz w:val="18"/>
              <w:szCs w:val="24"/>
            </w:rPr>
            <w:t>info@uvva.nl</w:t>
          </w:r>
          <w:proofErr w:type="gramEnd"/>
          <w:r>
            <w:rPr>
              <w:sz w:val="18"/>
              <w:szCs w:val="24"/>
            </w:rPr>
            <w:t xml:space="preserve"> </w:t>
          </w:r>
        </w:p>
      </w:tc>
      <w:tc>
        <w:tcPr>
          <w:tcW w:w="4675" w:type="dxa"/>
          <w:vAlign w:val="center"/>
        </w:tcPr>
        <w:p w14:paraId="302C3097" w14:textId="77777777" w:rsidR="007F7B5D" w:rsidRPr="007F7B5D" w:rsidRDefault="006F68F2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>
                <wp:extent cx="985755" cy="985755"/>
                <wp:effectExtent l="0" t="0" r="5080" b="5080"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UVVA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4718" cy="9947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B2EF884" w14:textId="77777777"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FDAF3" w14:textId="77777777" w:rsidR="00FE404A" w:rsidRDefault="00FE404A" w:rsidP="00650259">
      <w:pPr>
        <w:spacing w:after="0" w:line="240" w:lineRule="auto"/>
      </w:pPr>
      <w:r>
        <w:separator/>
      </w:r>
    </w:p>
  </w:footnote>
  <w:footnote w:type="continuationSeparator" w:id="0">
    <w:p w14:paraId="61DB8376" w14:textId="77777777" w:rsidR="00FE404A" w:rsidRDefault="00FE404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669"/>
      <w:gridCol w:w="7357"/>
    </w:tblGrid>
    <w:tr w:rsidR="00F31A9F" w:rsidRPr="00F31A9F" w14:paraId="256AA631" w14:textId="77777777" w:rsidTr="0090596C">
      <w:trPr>
        <w:trHeight w:val="990"/>
      </w:trPr>
      <w:tc>
        <w:tcPr>
          <w:tcW w:w="1350" w:type="dxa"/>
          <w:vAlign w:val="center"/>
        </w:tcPr>
        <w:p w14:paraId="28AE3458" w14:textId="77777777" w:rsidR="0090596C" w:rsidRDefault="006F68F2" w:rsidP="0090596C">
          <w:pPr>
            <w:pStyle w:val="Koptekst"/>
            <w:ind w:left="-108"/>
          </w:pPr>
          <w:bookmarkStart w:id="1" w:name="_Hlk521325785"/>
          <w:r>
            <w:rPr>
              <w:sz w:val="18"/>
            </w:rPr>
            <w:drawing>
              <wp:inline distT="0" distB="0" distL="0" distR="0" wp14:anchorId="179C2779" wp14:editId="5CA3036E">
                <wp:extent cx="985755" cy="985755"/>
                <wp:effectExtent l="0" t="0" r="5080" b="5080"/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UVVA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4718" cy="9947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E1ACE57" w14:textId="77777777" w:rsidR="0090596C" w:rsidRPr="00F31A9F" w:rsidRDefault="006F68F2" w:rsidP="0090596C">
          <w:pPr>
            <w:pStyle w:val="Koptekst"/>
            <w:rPr>
              <w:color w:val="000000" w:themeColor="text1"/>
            </w:rPr>
          </w:pPr>
          <w:r w:rsidRPr="00F31A9F">
            <w:rPr>
              <w:color w:val="000000" w:themeColor="text1"/>
            </w:rPr>
            <w:t>Utrechtse Vrouwenvoetbal Academie</w:t>
          </w:r>
        </w:p>
      </w:tc>
    </w:tr>
    <w:bookmarkEnd w:id="1"/>
  </w:tbl>
  <w:p w14:paraId="07765D54" w14:textId="77777777" w:rsidR="00650259" w:rsidRPr="0090596C" w:rsidRDefault="00650259" w:rsidP="0090596C">
    <w:pPr>
      <w:pStyle w:val="Geenafstand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8F2"/>
    <w:rsid w:val="000456E1"/>
    <w:rsid w:val="00052382"/>
    <w:rsid w:val="0006568A"/>
    <w:rsid w:val="00076F0F"/>
    <w:rsid w:val="00084253"/>
    <w:rsid w:val="000D1F49"/>
    <w:rsid w:val="001528C4"/>
    <w:rsid w:val="001727CA"/>
    <w:rsid w:val="002928D0"/>
    <w:rsid w:val="002A4BB4"/>
    <w:rsid w:val="002C56E6"/>
    <w:rsid w:val="00361E11"/>
    <w:rsid w:val="003B4744"/>
    <w:rsid w:val="003F0847"/>
    <w:rsid w:val="0040090B"/>
    <w:rsid w:val="004346EA"/>
    <w:rsid w:val="0046302A"/>
    <w:rsid w:val="00487D2D"/>
    <w:rsid w:val="004D5D62"/>
    <w:rsid w:val="005112D0"/>
    <w:rsid w:val="00577E06"/>
    <w:rsid w:val="00590C78"/>
    <w:rsid w:val="005A3BF7"/>
    <w:rsid w:val="005F2035"/>
    <w:rsid w:val="005F23AD"/>
    <w:rsid w:val="005F7990"/>
    <w:rsid w:val="0063739C"/>
    <w:rsid w:val="00650259"/>
    <w:rsid w:val="006E117D"/>
    <w:rsid w:val="006F68F2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C2CEC"/>
    <w:rsid w:val="009F619A"/>
    <w:rsid w:val="009F6DDE"/>
    <w:rsid w:val="00A370A8"/>
    <w:rsid w:val="00AA4F2B"/>
    <w:rsid w:val="00BD4753"/>
    <w:rsid w:val="00BD5CB1"/>
    <w:rsid w:val="00BE08E3"/>
    <w:rsid w:val="00BE62EE"/>
    <w:rsid w:val="00C0034B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768A5"/>
    <w:rsid w:val="00DB3FAD"/>
    <w:rsid w:val="00DD7E74"/>
    <w:rsid w:val="00E139C4"/>
    <w:rsid w:val="00E61C09"/>
    <w:rsid w:val="00E677FE"/>
    <w:rsid w:val="00EB3B58"/>
    <w:rsid w:val="00EC7359"/>
    <w:rsid w:val="00EE3054"/>
    <w:rsid w:val="00F00606"/>
    <w:rsid w:val="00F01256"/>
    <w:rsid w:val="00F31A9F"/>
    <w:rsid w:val="00F52451"/>
    <w:rsid w:val="00FC7475"/>
    <w:rsid w:val="00FE404A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EEFD8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511707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F5F52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F5F52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6B9F25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511707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B26B02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rsid w:val="005F2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vana/Library/Containers/com.microsoft.Word/Data/Library/Application%20Support/Microsoft/Office/16.0/DTS/Search/%7b40846F98-715E-594A-BCD9-D82195F32FCE%7dtf116644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E9C3A4541B547418AAFD7A007CE8D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B1C27F-2001-3D49-9B0F-0DE0A4BECD4E}"/>
      </w:docPartPr>
      <w:docPartBody>
        <w:p w:rsidR="00745CBF" w:rsidRDefault="00022107">
          <w:pPr>
            <w:pStyle w:val="1E9C3A4541B547418AAFD7A007CE8D37"/>
          </w:pPr>
          <w:r w:rsidRPr="0090596C">
            <w:rPr>
              <w:lang w:bidi="nl-NL"/>
            </w:rPr>
            <w:t>Voornaam</w:t>
          </w:r>
        </w:p>
      </w:docPartBody>
    </w:docPart>
    <w:docPart>
      <w:docPartPr>
        <w:name w:val="41DAEBB95F7E464387F173011DA6F6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D0A977-917A-AE4B-92E0-295F73FE2D92}"/>
      </w:docPartPr>
      <w:docPartBody>
        <w:p w:rsidR="00745CBF" w:rsidRDefault="00022107">
          <w:pPr>
            <w:pStyle w:val="41DAEBB95F7E464387F173011DA6F6A3"/>
          </w:pPr>
          <w:r w:rsidRPr="0090596C">
            <w:rPr>
              <w:lang w:bidi="nl-NL"/>
            </w:rPr>
            <w:t>Adres</w:t>
          </w:r>
        </w:p>
      </w:docPartBody>
    </w:docPart>
    <w:docPart>
      <w:docPartPr>
        <w:name w:val="7E433DCED075E741B6B02788F513FD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231F5C-9649-C14E-A984-93EB537C1B41}"/>
      </w:docPartPr>
      <w:docPartBody>
        <w:p w:rsidR="00745CBF" w:rsidRDefault="00022107">
          <w:pPr>
            <w:pStyle w:val="7E433DCED075E741B6B02788F513FD23"/>
          </w:pPr>
          <w:r w:rsidRPr="0090596C">
            <w:rPr>
              <w:lang w:bidi="nl-NL"/>
            </w:rPr>
            <w:t>Voornaam</w:t>
          </w:r>
        </w:p>
      </w:docPartBody>
    </w:docPart>
    <w:docPart>
      <w:docPartPr>
        <w:name w:val="8D8245B43A6CCD468CED5248B80C4A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75C691-8A3B-C44F-912F-56966FFAD8E1}"/>
      </w:docPartPr>
      <w:docPartBody>
        <w:p w:rsidR="00745CBF" w:rsidRDefault="00022107">
          <w:pPr>
            <w:pStyle w:val="8D8245B43A6CCD468CED5248B80C4A17"/>
          </w:pPr>
          <w:r w:rsidRPr="0090596C">
            <w:rPr>
              <w:lang w:bidi="nl-NL"/>
            </w:rPr>
            <w:t>Achternaam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763"/>
    <w:rsid w:val="00022107"/>
    <w:rsid w:val="00134299"/>
    <w:rsid w:val="001B6FEB"/>
    <w:rsid w:val="00745CBF"/>
    <w:rsid w:val="00A7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495558A2C5FE71499FE33F35023044AE">
    <w:name w:val="495558A2C5FE71499FE33F35023044AE"/>
  </w:style>
  <w:style w:type="paragraph" w:customStyle="1" w:styleId="1E9C3A4541B547418AAFD7A007CE8D37">
    <w:name w:val="1E9C3A4541B547418AAFD7A007CE8D37"/>
  </w:style>
  <w:style w:type="paragraph" w:customStyle="1" w:styleId="537B2A343CA00B419E9F46295CF0E7C4">
    <w:name w:val="537B2A343CA00B419E9F46295CF0E7C4"/>
  </w:style>
  <w:style w:type="paragraph" w:customStyle="1" w:styleId="41DAEBB95F7E464387F173011DA6F6A3">
    <w:name w:val="41DAEBB95F7E464387F173011DA6F6A3"/>
  </w:style>
  <w:style w:type="paragraph" w:customStyle="1" w:styleId="0B8A0CD76567F54CA5172187C1B8E006">
    <w:name w:val="0B8A0CD76567F54CA5172187C1B8E006"/>
  </w:style>
  <w:style w:type="paragraph" w:customStyle="1" w:styleId="1BCBC1B11D7F08479F0F833694216906">
    <w:name w:val="1BCBC1B11D7F08479F0F833694216906"/>
  </w:style>
  <w:style w:type="paragraph" w:customStyle="1" w:styleId="8D611660E9044040839CE14BFEDE045D">
    <w:name w:val="8D611660E9044040839CE14BFEDE045D"/>
  </w:style>
  <w:style w:type="paragraph" w:customStyle="1" w:styleId="66605D53CDD30A46B2678A3ED10618BC">
    <w:name w:val="66605D53CDD30A46B2678A3ED10618BC"/>
  </w:style>
  <w:style w:type="paragraph" w:customStyle="1" w:styleId="B8D7E3A3DC556048892F01AC3D763EF4">
    <w:name w:val="B8D7E3A3DC556048892F01AC3D763EF4"/>
  </w:style>
  <w:style w:type="paragraph" w:customStyle="1" w:styleId="7E433DCED075E741B6B02788F513FD23">
    <w:name w:val="7E433DCED075E741B6B02788F513FD23"/>
  </w:style>
  <w:style w:type="paragraph" w:customStyle="1" w:styleId="8D8245B43A6CCD468CED5248B80C4A17">
    <w:name w:val="8D8245B43A6CCD468CED5248B80C4A17"/>
  </w:style>
  <w:style w:type="paragraph" w:customStyle="1" w:styleId="B392519D508ADA4AA7B31211B9314BD6">
    <w:name w:val="B392519D508ADA4AA7B31211B9314BD6"/>
  </w:style>
  <w:style w:type="paragraph" w:customStyle="1" w:styleId="D83CF78C739F924BBA2D3455A98CDDAE">
    <w:name w:val="D83CF78C739F924BBA2D3455A98CDDAE"/>
  </w:style>
  <w:style w:type="paragraph" w:customStyle="1" w:styleId="EABD4E9F0A577D48B2CE811AF916B7D4">
    <w:name w:val="EABD4E9F0A577D48B2CE811AF916B7D4"/>
  </w:style>
  <w:style w:type="paragraph" w:customStyle="1" w:styleId="F58DEC9345E151418AFA3698AAFFE859">
    <w:name w:val="F58DEC9345E151418AFA3698AAFFE859"/>
  </w:style>
  <w:style w:type="paragraph" w:customStyle="1" w:styleId="4294FD0C7F37344395AA695753CB066F">
    <w:name w:val="4294FD0C7F37344395AA695753CB066F"/>
  </w:style>
  <w:style w:type="character" w:styleId="Tekstvantijdelijkeaanduiding">
    <w:name w:val="Placeholder Text"/>
    <w:basedOn w:val="Standaardalinea-lettertype"/>
    <w:uiPriority w:val="99"/>
    <w:semiHidden/>
    <w:rsid w:val="00A77763"/>
    <w:rPr>
      <w:color w:val="808080"/>
    </w:rPr>
  </w:style>
  <w:style w:type="paragraph" w:customStyle="1" w:styleId="D362FE634E939748A4BD644EF12AC82E">
    <w:name w:val="D362FE634E939748A4BD644EF12AC82E"/>
  </w:style>
  <w:style w:type="paragraph" w:customStyle="1" w:styleId="AE1A34F1B1917040862C83FFA46B77C9">
    <w:name w:val="AE1A34F1B1917040862C83FFA46B77C9"/>
  </w:style>
  <w:style w:type="paragraph" w:customStyle="1" w:styleId="065FBFB6B3385747B11DA03CD4325B19">
    <w:name w:val="065FBFB6B3385747B11DA03CD4325B19"/>
  </w:style>
  <w:style w:type="paragraph" w:customStyle="1" w:styleId="46BBCC13522E5B4EA748E25E70146F4C">
    <w:name w:val="46BBCC13522E5B4EA748E25E70146F4C"/>
  </w:style>
  <w:style w:type="paragraph" w:customStyle="1" w:styleId="8C2C98ECBFAAB54BAA548DA83A8121B0">
    <w:name w:val="8C2C98ECBFAAB54BAA548DA83A8121B0"/>
  </w:style>
  <w:style w:type="paragraph" w:customStyle="1" w:styleId="903EDEC774157A41973C22BDE86A366F">
    <w:name w:val="903EDEC774157A41973C22BDE86A366F"/>
  </w:style>
  <w:style w:type="paragraph" w:customStyle="1" w:styleId="15C53EE60854394BBDA2141BA3A9863C">
    <w:name w:val="15C53EE60854394BBDA2141BA3A9863C"/>
  </w:style>
  <w:style w:type="paragraph" w:customStyle="1" w:styleId="6C5F554CC2F5614DBA588E8B5B4191B0">
    <w:name w:val="6C5F554CC2F5614DBA588E8B5B4191B0"/>
    <w:rsid w:val="00A77763"/>
  </w:style>
  <w:style w:type="paragraph" w:customStyle="1" w:styleId="6EAC12673D94B245A91CEDA5DFAE81D3">
    <w:name w:val="6EAC12673D94B245A91CEDA5DFAE81D3"/>
    <w:rsid w:val="00A77763"/>
  </w:style>
  <w:style w:type="paragraph" w:customStyle="1" w:styleId="8C1EEDEFE45C5849BD19AF8E98762B7B">
    <w:name w:val="8C1EEDEFE45C5849BD19AF8E98762B7B"/>
    <w:rsid w:val="00A77763"/>
  </w:style>
  <w:style w:type="paragraph" w:customStyle="1" w:styleId="361D4DC223E9F24D8CA974384BF118C3">
    <w:name w:val="361D4DC223E9F24D8CA974384BF118C3"/>
    <w:rsid w:val="00A77763"/>
  </w:style>
  <w:style w:type="paragraph" w:customStyle="1" w:styleId="7B35D72F82D8D04081267B460E0368EC">
    <w:name w:val="7B35D72F82D8D04081267B460E0368EC"/>
    <w:rsid w:val="00A77763"/>
  </w:style>
  <w:style w:type="paragraph" w:customStyle="1" w:styleId="2BEAFAACCC555A428C6E73FCC1E42BBA">
    <w:name w:val="2BEAFAACCC555A428C6E73FCC1E42BBA"/>
    <w:rsid w:val="00A77763"/>
  </w:style>
  <w:style w:type="paragraph" w:customStyle="1" w:styleId="9226F10A32D03E48B43F1ADF82CAE046">
    <w:name w:val="9226F10A32D03E48B43F1ADF82CAE046"/>
    <w:rsid w:val="00A77763"/>
  </w:style>
  <w:style w:type="paragraph" w:customStyle="1" w:styleId="8813E6153674434D8FBF01022ADB93A8">
    <w:name w:val="8813E6153674434D8FBF01022ADB93A8"/>
    <w:rsid w:val="00A77763"/>
  </w:style>
  <w:style w:type="paragraph" w:customStyle="1" w:styleId="F26CA1BE6B00B14D88DF0C4972D93734">
    <w:name w:val="F26CA1BE6B00B14D88DF0C4972D93734"/>
    <w:rsid w:val="00A77763"/>
  </w:style>
  <w:style w:type="paragraph" w:customStyle="1" w:styleId="BEE359193A7FC744A69DADB160F5596A">
    <w:name w:val="BEE359193A7FC744A69DADB160F5596A"/>
    <w:rsid w:val="00A77763"/>
  </w:style>
  <w:style w:type="paragraph" w:customStyle="1" w:styleId="64823D6787781845813C2BAA23F2B259">
    <w:name w:val="64823D6787781845813C2BAA23F2B259"/>
    <w:rsid w:val="00A77763"/>
  </w:style>
  <w:style w:type="paragraph" w:customStyle="1" w:styleId="959323B79397F745B23C8CD56EA34D9D">
    <w:name w:val="959323B79397F745B23C8CD56EA34D9D"/>
    <w:rsid w:val="00A77763"/>
  </w:style>
  <w:style w:type="paragraph" w:customStyle="1" w:styleId="9AB08B402C6CBF4C9981A50683CC5C92">
    <w:name w:val="9AB08B402C6CBF4C9981A50683CC5C92"/>
    <w:rsid w:val="00A77763"/>
  </w:style>
  <w:style w:type="paragraph" w:customStyle="1" w:styleId="C210CD4EFCC65F4BAA7823FFE1A20E53">
    <w:name w:val="C210CD4EFCC65F4BAA7823FFE1A20E53"/>
    <w:rsid w:val="00A77763"/>
  </w:style>
  <w:style w:type="paragraph" w:customStyle="1" w:styleId="3ABF31529E552E468C28374919F7EE32">
    <w:name w:val="3ABF31529E552E468C28374919F7EE32"/>
    <w:rsid w:val="00A77763"/>
  </w:style>
  <w:style w:type="paragraph" w:customStyle="1" w:styleId="A818943E2369634C92E1C9ACAA967333">
    <w:name w:val="A818943E2369634C92E1C9ACAA967333"/>
    <w:rsid w:val="00A77763"/>
  </w:style>
  <w:style w:type="paragraph" w:customStyle="1" w:styleId="4070B80C1D7DCC4C8D9C78064142BB1E">
    <w:name w:val="4070B80C1D7DCC4C8D9C78064142BB1E"/>
    <w:rsid w:val="00A77763"/>
  </w:style>
  <w:style w:type="paragraph" w:customStyle="1" w:styleId="DA6BE628C8842C4CBE0A8DC3084178F4">
    <w:name w:val="DA6BE628C8842C4CBE0A8DC3084178F4"/>
    <w:rsid w:val="00A77763"/>
  </w:style>
  <w:style w:type="paragraph" w:customStyle="1" w:styleId="A0FDF271A732364EBD50E7CE08EBAE76">
    <w:name w:val="A0FDF271A732364EBD50E7CE08EBAE76"/>
    <w:rsid w:val="00A77763"/>
  </w:style>
  <w:style w:type="paragraph" w:customStyle="1" w:styleId="CD14AFBF4A329448AA30F8F2D98B5409">
    <w:name w:val="CD14AFBF4A329448AA30F8F2D98B5409"/>
    <w:rsid w:val="00A77763"/>
  </w:style>
  <w:style w:type="paragraph" w:customStyle="1" w:styleId="6E0C8C50AAF85C498117E86A777DB972">
    <w:name w:val="6E0C8C50AAF85C498117E86A777DB972"/>
    <w:rsid w:val="00A77763"/>
  </w:style>
  <w:style w:type="paragraph" w:customStyle="1" w:styleId="82C7AAB14AAB704EA156FA5DF4DB7507">
    <w:name w:val="82C7AAB14AAB704EA156FA5DF4DB7507"/>
    <w:rsid w:val="00A77763"/>
  </w:style>
  <w:style w:type="paragraph" w:customStyle="1" w:styleId="B4DAC230A8715F468CFE7925A36A23A5">
    <w:name w:val="B4DAC230A8715F468CFE7925A36A23A5"/>
    <w:rsid w:val="00A77763"/>
  </w:style>
  <w:style w:type="paragraph" w:customStyle="1" w:styleId="5DE9380006B3A14F98ED210BD7C9C448">
    <w:name w:val="5DE9380006B3A14F98ED210BD7C9C448"/>
    <w:rsid w:val="00A77763"/>
  </w:style>
  <w:style w:type="paragraph" w:customStyle="1" w:styleId="187DBBA1568CC84DB91BB56BFC99681D">
    <w:name w:val="187DBBA1568CC84DB91BB56BFC99681D"/>
    <w:rsid w:val="00A777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oo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{40846F98-715E-594A-BCD9-D82195F32FCE}tf11664410.dotx</Template>
  <TotalTime>0</TotalTime>
  <Pages>1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2019-08-02T10:08:00Z</dcterms:created>
  <dcterms:modified xsi:type="dcterms:W3CDTF">2019-08-13T03:08:00Z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